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C5" w:rsidRDefault="00A90AD7">
      <w:pPr>
        <w:rPr>
          <w:rFonts w:ascii="Georgia" w:hAnsi="Georgia"/>
        </w:rPr>
      </w:pPr>
      <w:r>
        <w:rPr>
          <w:noProof/>
        </w:rPr>
        <w:drawing>
          <wp:inline distT="0" distB="0" distL="0" distR="0" wp14:anchorId="1C64598C" wp14:editId="50CC0D4D">
            <wp:extent cx="2933700" cy="52866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 logo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63" cy="5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D7" w:rsidRDefault="00A90AD7">
      <w:pPr>
        <w:rPr>
          <w:rFonts w:ascii="Georgia" w:hAnsi="Georgia"/>
        </w:rPr>
      </w:pPr>
    </w:p>
    <w:p w:rsidR="00A90AD7" w:rsidRDefault="00A90AD7">
      <w:pPr>
        <w:rPr>
          <w:rFonts w:ascii="Georgia" w:hAnsi="Georgia"/>
        </w:rPr>
      </w:pPr>
    </w:p>
    <w:p w:rsidR="00A90AD7" w:rsidRPr="00570548" w:rsidRDefault="00A90AD7">
      <w:pPr>
        <w:rPr>
          <w:rFonts w:ascii="Georgia" w:hAnsi="Georgia"/>
        </w:rPr>
      </w:pPr>
    </w:p>
    <w:sectPr w:rsidR="00A90AD7" w:rsidRPr="00570548" w:rsidSect="00A90A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CA3" w:rsidRDefault="000A7CA3" w:rsidP="00941C5A">
      <w:pPr>
        <w:spacing w:after="0" w:line="240" w:lineRule="auto"/>
      </w:pPr>
      <w:r>
        <w:separator/>
      </w:r>
    </w:p>
  </w:endnote>
  <w:endnote w:type="continuationSeparator" w:id="0">
    <w:p w:rsidR="000A7CA3" w:rsidRDefault="000A7CA3" w:rsidP="0094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3" w:rsidRDefault="000A7C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C5A" w:rsidRPr="00BD25ED" w:rsidRDefault="00BD25ED" w:rsidP="00BD25ED">
    <w:pPr>
      <w:pStyle w:val="Footer"/>
    </w:pPr>
    <w:bookmarkStart w:id="0" w:name="_GoBack"/>
    <w:r>
      <w:rPr>
        <w:noProof/>
      </w:rPr>
      <w:drawing>
        <wp:inline distT="0" distB="0" distL="0" distR="0" wp14:anchorId="5531436B" wp14:editId="5DF440E7">
          <wp:extent cx="5330951" cy="477444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lth 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0951" cy="477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3" w:rsidRDefault="000A7C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CA3" w:rsidRDefault="000A7CA3" w:rsidP="00941C5A">
      <w:pPr>
        <w:spacing w:after="0" w:line="240" w:lineRule="auto"/>
      </w:pPr>
      <w:r>
        <w:separator/>
      </w:r>
    </w:p>
  </w:footnote>
  <w:footnote w:type="continuationSeparator" w:id="0">
    <w:p w:rsidR="000A7CA3" w:rsidRDefault="000A7CA3" w:rsidP="0094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3" w:rsidRDefault="000A7C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C5A" w:rsidRDefault="00941C5A" w:rsidP="00941C5A">
    <w:pPr>
      <w:pStyle w:val="Header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3" w:rsidRDefault="000A7C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CA3"/>
    <w:rsid w:val="000A7CA3"/>
    <w:rsid w:val="00193C4C"/>
    <w:rsid w:val="00197D4C"/>
    <w:rsid w:val="001B25D8"/>
    <w:rsid w:val="00570548"/>
    <w:rsid w:val="00700503"/>
    <w:rsid w:val="008265CD"/>
    <w:rsid w:val="00841C0F"/>
    <w:rsid w:val="00941C5A"/>
    <w:rsid w:val="00A90AD7"/>
    <w:rsid w:val="00BD25ED"/>
    <w:rsid w:val="00FE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C5A"/>
  </w:style>
  <w:style w:type="paragraph" w:styleId="Footer">
    <w:name w:val="footer"/>
    <w:basedOn w:val="Normal"/>
    <w:link w:val="FooterChar"/>
    <w:uiPriority w:val="99"/>
    <w:unhideWhenUsed/>
    <w:rsid w:val="00941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C5A"/>
  </w:style>
  <w:style w:type="paragraph" w:styleId="BalloonText">
    <w:name w:val="Balloon Text"/>
    <w:basedOn w:val="Normal"/>
    <w:link w:val="BalloonTextChar"/>
    <w:uiPriority w:val="99"/>
    <w:semiHidden/>
    <w:unhideWhenUsed/>
    <w:rsid w:val="0094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C5A"/>
  </w:style>
  <w:style w:type="paragraph" w:styleId="Footer">
    <w:name w:val="footer"/>
    <w:basedOn w:val="Normal"/>
    <w:link w:val="FooterChar"/>
    <w:uiPriority w:val="99"/>
    <w:unhideWhenUsed/>
    <w:rsid w:val="00941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C5A"/>
  </w:style>
  <w:style w:type="paragraph" w:styleId="BalloonText">
    <w:name w:val="Balloon Text"/>
    <w:basedOn w:val="Normal"/>
    <w:link w:val="BalloonTextChar"/>
    <w:uiPriority w:val="99"/>
    <w:semiHidden/>
    <w:unhideWhenUsed/>
    <w:rsid w:val="0094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SCC Letterhead_2013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Southeastern Community College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Tracy</dc:creator>
  <cp:lastModifiedBy>Kimberly Tracy</cp:lastModifiedBy>
  <cp:revision>1</cp:revision>
  <dcterms:created xsi:type="dcterms:W3CDTF">2014-12-04T21:44:00Z</dcterms:created>
  <dcterms:modified xsi:type="dcterms:W3CDTF">2014-12-04T21:45:00Z</dcterms:modified>
</cp:coreProperties>
</file>